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5F4" w:rsidRDefault="00E425F4" w:rsidP="00316E5A">
      <w:pPr>
        <w:jc w:val="center"/>
        <w:rPr>
          <w:b/>
          <w:bCs/>
        </w:rPr>
      </w:pPr>
      <w:r w:rsidRPr="002A68B8">
        <w:rPr>
          <w:b/>
          <w:bCs/>
        </w:rPr>
        <w:t>Министерство культуры Республики Татарстан</w:t>
      </w:r>
    </w:p>
    <w:p w:rsidR="00E425F4" w:rsidRPr="002A68B8" w:rsidRDefault="00E425F4" w:rsidP="00316E5A">
      <w:pPr>
        <w:jc w:val="center"/>
        <w:rPr>
          <w:b/>
          <w:bCs/>
        </w:rPr>
      </w:pPr>
      <w:r>
        <w:rPr>
          <w:b/>
          <w:bCs/>
        </w:rPr>
        <w:t>Казанская государственная консерватория имени Н.Г.Жиганова</w:t>
      </w:r>
    </w:p>
    <w:p w:rsidR="00E425F4" w:rsidRPr="002A68B8" w:rsidRDefault="00E425F4" w:rsidP="00316E5A">
      <w:pPr>
        <w:jc w:val="center"/>
        <w:rPr>
          <w:b/>
          <w:bCs/>
        </w:rPr>
      </w:pPr>
      <w:r w:rsidRPr="002A68B8">
        <w:rPr>
          <w:b/>
          <w:bCs/>
        </w:rPr>
        <w:t>Казанский музыкальный колледж имени И.В.Аухадеева</w:t>
      </w:r>
    </w:p>
    <w:p w:rsidR="00E425F4" w:rsidRPr="002A68B8" w:rsidRDefault="00E425F4" w:rsidP="00316E5A">
      <w:pPr>
        <w:jc w:val="center"/>
        <w:rPr>
          <w:rFonts w:ascii="Arial" w:hAnsi="Arial" w:cs="Arial"/>
          <w:b/>
          <w:bCs/>
        </w:rPr>
      </w:pPr>
    </w:p>
    <w:p w:rsidR="00E425F4" w:rsidRPr="00FF4362" w:rsidRDefault="00E425F4" w:rsidP="00316E5A">
      <w:pPr>
        <w:jc w:val="center"/>
        <w:rPr>
          <w:b/>
          <w:bCs/>
        </w:rPr>
      </w:pPr>
      <w:r w:rsidRPr="00FF4362">
        <w:rPr>
          <w:b/>
          <w:bCs/>
        </w:rPr>
        <w:t>ПОЛОЖЕНИЕ</w:t>
      </w:r>
    </w:p>
    <w:p w:rsidR="00E425F4" w:rsidRPr="00FF4362" w:rsidRDefault="00E425F4" w:rsidP="00316E5A">
      <w:pPr>
        <w:jc w:val="center"/>
        <w:rPr>
          <w:b/>
          <w:bCs/>
        </w:rPr>
      </w:pPr>
    </w:p>
    <w:p w:rsidR="00E425F4" w:rsidRPr="00FF4362" w:rsidRDefault="00E425F4" w:rsidP="00316E5A">
      <w:pPr>
        <w:jc w:val="center"/>
        <w:rPr>
          <w:b/>
          <w:bCs/>
        </w:rPr>
      </w:pPr>
      <w:r w:rsidRPr="00FF4362">
        <w:rPr>
          <w:b/>
          <w:bCs/>
          <w:lang w:val="en-US"/>
        </w:rPr>
        <w:t>IV</w:t>
      </w:r>
      <w:r w:rsidRPr="00FF4362">
        <w:rPr>
          <w:b/>
          <w:bCs/>
        </w:rPr>
        <w:t xml:space="preserve"> Международный конкурс – фестиваль</w:t>
      </w:r>
    </w:p>
    <w:p w:rsidR="00E425F4" w:rsidRPr="00FF4362" w:rsidRDefault="00E425F4" w:rsidP="00316E5A">
      <w:pPr>
        <w:jc w:val="center"/>
        <w:rPr>
          <w:b/>
        </w:rPr>
      </w:pPr>
      <w:r w:rsidRPr="00FF4362">
        <w:rPr>
          <w:b/>
        </w:rPr>
        <w:t>исполнителей на баяне и аккордеоне</w:t>
      </w:r>
    </w:p>
    <w:p w:rsidR="00E425F4" w:rsidRPr="00FF4362" w:rsidRDefault="00E425F4" w:rsidP="00316E5A">
      <w:pPr>
        <w:jc w:val="center"/>
        <w:rPr>
          <w:b/>
          <w:bCs/>
        </w:rPr>
      </w:pPr>
      <w:r w:rsidRPr="00FF4362">
        <w:rPr>
          <w:b/>
        </w:rPr>
        <w:t xml:space="preserve"> «ФЕЕРИЯ  АККОРДЕОНА»</w:t>
      </w:r>
    </w:p>
    <w:p w:rsidR="00E425F4" w:rsidRPr="00FF4362" w:rsidRDefault="00E425F4" w:rsidP="00B65DC3">
      <w:pPr>
        <w:pStyle w:val="ListParagraph"/>
        <w:numPr>
          <w:ilvl w:val="1"/>
          <w:numId w:val="11"/>
        </w:numPr>
        <w:jc w:val="center"/>
        <w:rPr>
          <w:b/>
          <w:bCs/>
        </w:rPr>
      </w:pPr>
      <w:r w:rsidRPr="00FF4362">
        <w:rPr>
          <w:b/>
          <w:bCs/>
        </w:rPr>
        <w:t>февраля 2017 г., Казань</w:t>
      </w:r>
    </w:p>
    <w:p w:rsidR="00E425F4" w:rsidRPr="00BB3CB9" w:rsidRDefault="00E425F4" w:rsidP="00316E5A">
      <w:pPr>
        <w:jc w:val="center"/>
        <w:rPr>
          <w:rFonts w:ascii="Arial" w:hAnsi="Arial" w:cs="Arial"/>
          <w:sz w:val="28"/>
          <w:szCs w:val="28"/>
        </w:rPr>
      </w:pPr>
    </w:p>
    <w:p w:rsidR="00E425F4" w:rsidRPr="004E3BA8" w:rsidRDefault="00E425F4" w:rsidP="00316E5A">
      <w:pPr>
        <w:pStyle w:val="ListParagraph"/>
        <w:numPr>
          <w:ilvl w:val="0"/>
          <w:numId w:val="4"/>
        </w:numPr>
        <w:jc w:val="both"/>
        <w:rPr>
          <w:b/>
        </w:rPr>
      </w:pPr>
      <w:r w:rsidRPr="004E3BA8">
        <w:rPr>
          <w:b/>
          <w:u w:val="single"/>
        </w:rPr>
        <w:t>Даты  проведения:</w:t>
      </w:r>
      <w:r>
        <w:rPr>
          <w:b/>
          <w:u w:val="single"/>
        </w:rPr>
        <w:t xml:space="preserve"> </w:t>
      </w:r>
      <w:r>
        <w:rPr>
          <w:b/>
          <w:bCs/>
        </w:rPr>
        <w:t>17</w:t>
      </w:r>
      <w:r w:rsidRPr="004E3BA8">
        <w:rPr>
          <w:b/>
          <w:bCs/>
        </w:rPr>
        <w:t xml:space="preserve"> -19  февраля 2017 г</w:t>
      </w:r>
      <w:r w:rsidRPr="004E3BA8">
        <w:rPr>
          <w:b/>
        </w:rPr>
        <w:t>ода</w:t>
      </w:r>
    </w:p>
    <w:p w:rsidR="00E425F4" w:rsidRDefault="00E425F4" w:rsidP="00A20996">
      <w:pPr>
        <w:pStyle w:val="ListParagraph"/>
        <w:numPr>
          <w:ilvl w:val="0"/>
          <w:numId w:val="4"/>
        </w:numPr>
        <w:jc w:val="both"/>
      </w:pPr>
      <w:r w:rsidRPr="0031528F">
        <w:rPr>
          <w:b/>
          <w:u w:val="single"/>
        </w:rPr>
        <w:t>Место проведения:</w:t>
      </w:r>
      <w:r>
        <w:t xml:space="preserve"> Казанский музыкальный колледж имени И.В.Аухадеева, г.</w:t>
      </w:r>
      <w:r w:rsidRPr="00270435">
        <w:t>Казань</w:t>
      </w:r>
      <w:r>
        <w:t>, ул.Жуковского д.4</w:t>
      </w:r>
    </w:p>
    <w:p w:rsidR="00E425F4" w:rsidRDefault="00E425F4" w:rsidP="00316E5A">
      <w:pPr>
        <w:pStyle w:val="ListParagraph"/>
        <w:numPr>
          <w:ilvl w:val="0"/>
          <w:numId w:val="4"/>
        </w:numPr>
        <w:jc w:val="both"/>
      </w:pPr>
      <w:r w:rsidRPr="004E3BA8">
        <w:rPr>
          <w:b/>
          <w:u w:val="single"/>
        </w:rPr>
        <w:t>Организатор конкурса</w:t>
      </w:r>
      <w:r w:rsidRPr="004E3BA8">
        <w:rPr>
          <w:b/>
        </w:rPr>
        <w:t xml:space="preserve">: </w:t>
      </w:r>
      <w:r>
        <w:t xml:space="preserve"> Казанский музыкальный колледж имени И.В.Аухадеева.</w:t>
      </w:r>
    </w:p>
    <w:p w:rsidR="00E425F4" w:rsidRDefault="00E425F4" w:rsidP="00316E5A">
      <w:pPr>
        <w:jc w:val="both"/>
      </w:pPr>
      <w:r w:rsidRPr="004E3BA8">
        <w:t xml:space="preserve">В конкурсе могут принять участие учащиеся  </w:t>
      </w:r>
      <w:r>
        <w:t>ДМШ</w:t>
      </w:r>
      <w:r w:rsidRPr="004E3BA8">
        <w:t>,</w:t>
      </w:r>
      <w:r>
        <w:t xml:space="preserve"> ДШИ, студенты профессиональных образовательных учреждений (ПОУ - колледжи и училища), студенты образовательных учреждений высшего образования (ОУВО), а также исполнители без ограничения возраста.</w:t>
      </w:r>
    </w:p>
    <w:p w:rsidR="00E425F4" w:rsidRDefault="00E425F4" w:rsidP="00316E5A">
      <w:pPr>
        <w:pStyle w:val="ListParagraph"/>
        <w:numPr>
          <w:ilvl w:val="0"/>
          <w:numId w:val="4"/>
        </w:numPr>
        <w:jc w:val="both"/>
      </w:pPr>
      <w:r w:rsidRPr="005418DD">
        <w:rPr>
          <w:b/>
          <w:u w:val="single"/>
        </w:rPr>
        <w:t>Конкурс проходит по номинациям</w:t>
      </w:r>
      <w:r w:rsidRPr="005418DD">
        <w:rPr>
          <w:b/>
        </w:rPr>
        <w:t>:</w:t>
      </w:r>
    </w:p>
    <w:p w:rsidR="00E425F4" w:rsidRPr="00197C65" w:rsidRDefault="00E425F4" w:rsidP="00316E5A">
      <w:pPr>
        <w:pStyle w:val="ListParagraph"/>
        <w:numPr>
          <w:ilvl w:val="0"/>
          <w:numId w:val="1"/>
        </w:numPr>
        <w:rPr>
          <w:b/>
        </w:rPr>
      </w:pPr>
      <w:r w:rsidRPr="00197C65">
        <w:rPr>
          <w:b/>
        </w:rPr>
        <w:t xml:space="preserve">сольное исполнительство  </w:t>
      </w:r>
    </w:p>
    <w:p w:rsidR="00E425F4" w:rsidRDefault="00E425F4" w:rsidP="00316E5A">
      <w:pPr>
        <w:pStyle w:val="ListParagraph"/>
        <w:numPr>
          <w:ilvl w:val="0"/>
          <w:numId w:val="1"/>
        </w:numPr>
        <w:jc w:val="both"/>
      </w:pPr>
      <w:r>
        <w:rPr>
          <w:b/>
        </w:rPr>
        <w:t xml:space="preserve">ансамбль </w:t>
      </w:r>
      <w:r>
        <w:t>(</w:t>
      </w:r>
      <w:r w:rsidRPr="005E6501">
        <w:t>баян</w:t>
      </w:r>
      <w:r>
        <w:t>у и аккордеону отводится главенствующая роль</w:t>
      </w:r>
      <w:r w:rsidRPr="005E6501">
        <w:t>)</w:t>
      </w:r>
    </w:p>
    <w:p w:rsidR="00E425F4" w:rsidRPr="0031528F" w:rsidRDefault="00E425F4" w:rsidP="0031528F">
      <w:pPr>
        <w:pStyle w:val="ListParagraph"/>
        <w:jc w:val="both"/>
        <w:rPr>
          <w:b/>
        </w:rPr>
      </w:pPr>
      <w:r w:rsidRPr="0031528F">
        <w:rPr>
          <w:b/>
        </w:rPr>
        <w:t>Конкурс проводится в 1 тур</w:t>
      </w:r>
    </w:p>
    <w:p w:rsidR="00E425F4" w:rsidRPr="004E3BA8" w:rsidRDefault="00E425F4" w:rsidP="00316E5A">
      <w:pPr>
        <w:pStyle w:val="ListParagraph"/>
        <w:numPr>
          <w:ilvl w:val="0"/>
          <w:numId w:val="4"/>
        </w:numPr>
        <w:rPr>
          <w:b/>
          <w:u w:val="single"/>
        </w:rPr>
      </w:pPr>
      <w:r w:rsidRPr="004E3BA8">
        <w:rPr>
          <w:b/>
          <w:u w:val="single"/>
        </w:rPr>
        <w:t>Конкурсные условия:</w:t>
      </w:r>
    </w:p>
    <w:p w:rsidR="00E425F4" w:rsidRDefault="00E425F4" w:rsidP="00316E5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36"/>
        <w:gridCol w:w="5635"/>
      </w:tblGrid>
      <w:tr w:rsidR="00E425F4" w:rsidTr="00781CDD">
        <w:tc>
          <w:tcPr>
            <w:tcW w:w="9571" w:type="dxa"/>
            <w:gridSpan w:val="2"/>
          </w:tcPr>
          <w:p w:rsidR="00E425F4" w:rsidRPr="00781CDD" w:rsidRDefault="00E425F4" w:rsidP="00781CDD">
            <w:pPr>
              <w:jc w:val="center"/>
              <w:rPr>
                <w:b/>
                <w:sz w:val="22"/>
                <w:szCs w:val="22"/>
              </w:rPr>
            </w:pPr>
            <w:r w:rsidRPr="00781CDD">
              <w:rPr>
                <w:b/>
                <w:sz w:val="22"/>
                <w:szCs w:val="22"/>
              </w:rPr>
              <w:t>НОМИНАЦИЯ  «СОЛО»</w:t>
            </w:r>
          </w:p>
        </w:tc>
      </w:tr>
      <w:tr w:rsidR="00E425F4" w:rsidTr="00781CDD">
        <w:tc>
          <w:tcPr>
            <w:tcW w:w="3936" w:type="dxa"/>
          </w:tcPr>
          <w:p w:rsidR="00E425F4" w:rsidRPr="00781CDD" w:rsidRDefault="00E425F4" w:rsidP="00781CDD">
            <w:pPr>
              <w:jc w:val="center"/>
              <w:rPr>
                <w:b/>
                <w:sz w:val="22"/>
                <w:szCs w:val="22"/>
              </w:rPr>
            </w:pPr>
            <w:r w:rsidRPr="00781CDD">
              <w:rPr>
                <w:b/>
                <w:sz w:val="22"/>
                <w:szCs w:val="22"/>
              </w:rPr>
              <w:t>ВОЗРАСТНАЯ ГРУППА</w:t>
            </w:r>
          </w:p>
        </w:tc>
        <w:tc>
          <w:tcPr>
            <w:tcW w:w="5635" w:type="dxa"/>
          </w:tcPr>
          <w:p w:rsidR="00E425F4" w:rsidRPr="00781CDD" w:rsidRDefault="00E425F4" w:rsidP="00781CDD">
            <w:pPr>
              <w:jc w:val="center"/>
              <w:rPr>
                <w:b/>
                <w:sz w:val="22"/>
                <w:szCs w:val="22"/>
              </w:rPr>
            </w:pPr>
            <w:r w:rsidRPr="00781CDD">
              <w:rPr>
                <w:b/>
                <w:sz w:val="22"/>
                <w:szCs w:val="22"/>
              </w:rPr>
              <w:t>ПРОГРАММА</w:t>
            </w:r>
          </w:p>
        </w:tc>
      </w:tr>
      <w:tr w:rsidR="00E425F4" w:rsidTr="00781CDD">
        <w:tc>
          <w:tcPr>
            <w:tcW w:w="3936" w:type="dxa"/>
          </w:tcPr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 xml:space="preserve">1 группа до 12 лет </w:t>
            </w:r>
          </w:p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>учащиеся ДМШ и ДШИ</w:t>
            </w:r>
          </w:p>
        </w:tc>
        <w:tc>
          <w:tcPr>
            <w:tcW w:w="5635" w:type="dxa"/>
          </w:tcPr>
          <w:p w:rsidR="00E425F4" w:rsidRPr="00781CDD" w:rsidRDefault="00E425F4" w:rsidP="00316E5A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 xml:space="preserve">2 разнохарактерных произведения, продолжительностью до 5 минут </w:t>
            </w:r>
          </w:p>
        </w:tc>
      </w:tr>
      <w:tr w:rsidR="00E425F4" w:rsidTr="00781CDD">
        <w:tc>
          <w:tcPr>
            <w:tcW w:w="3936" w:type="dxa"/>
          </w:tcPr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 xml:space="preserve">2 группа 13-15 лет </w:t>
            </w:r>
          </w:p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color w:val="000000"/>
                <w:sz w:val="22"/>
                <w:szCs w:val="22"/>
                <w:shd w:val="clear" w:color="auto" w:fill="FFFFFF"/>
              </w:rPr>
              <w:t>учащиеся ДМШ и ДШИ</w:t>
            </w:r>
          </w:p>
        </w:tc>
        <w:tc>
          <w:tcPr>
            <w:tcW w:w="5635" w:type="dxa"/>
          </w:tcPr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>2 разнохарактерных произведения, продолжительностью до 7 минут</w:t>
            </w:r>
          </w:p>
        </w:tc>
      </w:tr>
      <w:tr w:rsidR="00E425F4" w:rsidTr="00781CDD">
        <w:tc>
          <w:tcPr>
            <w:tcW w:w="3936" w:type="dxa"/>
          </w:tcPr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>3 группа студенты ПОУ</w:t>
            </w:r>
          </w:p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>(академическое направление)</w:t>
            </w:r>
          </w:p>
        </w:tc>
        <w:tc>
          <w:tcPr>
            <w:tcW w:w="5635" w:type="dxa"/>
          </w:tcPr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 xml:space="preserve">2 разнохарактерных произведения, </w:t>
            </w:r>
          </w:p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>с  включением полифонии или крупной формы, продолжительностью до 8 минут</w:t>
            </w:r>
          </w:p>
        </w:tc>
      </w:tr>
      <w:tr w:rsidR="00E425F4" w:rsidTr="00781CDD">
        <w:tc>
          <w:tcPr>
            <w:tcW w:w="3936" w:type="dxa"/>
          </w:tcPr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>4 группа студенты ПОУ</w:t>
            </w:r>
          </w:p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>(эстрадное направление)</w:t>
            </w:r>
          </w:p>
        </w:tc>
        <w:tc>
          <w:tcPr>
            <w:tcW w:w="5635" w:type="dxa"/>
          </w:tcPr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>с</w:t>
            </w:r>
            <w:r w:rsidRPr="00781CDD">
              <w:rPr>
                <w:bCs/>
                <w:color w:val="000000"/>
                <w:sz w:val="22"/>
                <w:szCs w:val="22"/>
              </w:rPr>
              <w:t>вободная программа из произведений различных стилей и жанров, включая композиции на темы с элементами джазовой фактуры,</w:t>
            </w:r>
          </w:p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 xml:space="preserve">продолжительностью до 8 минут </w:t>
            </w:r>
          </w:p>
        </w:tc>
      </w:tr>
      <w:tr w:rsidR="00E425F4" w:rsidTr="00781CDD">
        <w:tc>
          <w:tcPr>
            <w:tcW w:w="3936" w:type="dxa"/>
          </w:tcPr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 xml:space="preserve">5 группа студенты ОУВО </w:t>
            </w:r>
          </w:p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>(академическое направление)</w:t>
            </w:r>
          </w:p>
        </w:tc>
        <w:tc>
          <w:tcPr>
            <w:tcW w:w="5635" w:type="dxa"/>
          </w:tcPr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 xml:space="preserve">2 разнохарактерных произведения, </w:t>
            </w:r>
          </w:p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>с  включением полифонии или крупной формы, продолжительностью до 10 минут</w:t>
            </w:r>
          </w:p>
        </w:tc>
      </w:tr>
      <w:tr w:rsidR="00E425F4" w:rsidTr="00781CDD">
        <w:tc>
          <w:tcPr>
            <w:tcW w:w="3936" w:type="dxa"/>
          </w:tcPr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 xml:space="preserve">6 группа студенты ОУВО </w:t>
            </w:r>
          </w:p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>(эстрадное направление)</w:t>
            </w:r>
          </w:p>
        </w:tc>
        <w:tc>
          <w:tcPr>
            <w:tcW w:w="5635" w:type="dxa"/>
          </w:tcPr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>с</w:t>
            </w:r>
            <w:r w:rsidRPr="00781CDD">
              <w:rPr>
                <w:bCs/>
                <w:color w:val="000000"/>
                <w:sz w:val="22"/>
                <w:szCs w:val="22"/>
              </w:rPr>
              <w:t>вободная программа из произведений различных стилей и жанров, включая композиции на темы с элементами джазовой фактуры,</w:t>
            </w:r>
          </w:p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>продолжительностью до 10 минут</w:t>
            </w:r>
          </w:p>
        </w:tc>
      </w:tr>
      <w:tr w:rsidR="00E425F4" w:rsidTr="00781CDD">
        <w:tc>
          <w:tcPr>
            <w:tcW w:w="3936" w:type="dxa"/>
          </w:tcPr>
          <w:p w:rsidR="00E425F4" w:rsidRPr="00781CDD" w:rsidRDefault="00E425F4" w:rsidP="00781CDD">
            <w:pPr>
              <w:jc w:val="both"/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>7 группа без ограничения возраста</w:t>
            </w:r>
          </w:p>
        </w:tc>
        <w:tc>
          <w:tcPr>
            <w:tcW w:w="5635" w:type="dxa"/>
          </w:tcPr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>2 разнохарактерных произведения, продолжительностью до 8 минут</w:t>
            </w:r>
          </w:p>
        </w:tc>
      </w:tr>
      <w:tr w:rsidR="00E425F4" w:rsidTr="00781CDD">
        <w:tc>
          <w:tcPr>
            <w:tcW w:w="9571" w:type="dxa"/>
            <w:gridSpan w:val="2"/>
          </w:tcPr>
          <w:p w:rsidR="00E425F4" w:rsidRPr="00781CDD" w:rsidRDefault="00E425F4" w:rsidP="00781CDD">
            <w:pPr>
              <w:jc w:val="center"/>
              <w:rPr>
                <w:sz w:val="22"/>
                <w:szCs w:val="22"/>
              </w:rPr>
            </w:pPr>
            <w:r w:rsidRPr="00781CDD">
              <w:rPr>
                <w:b/>
                <w:sz w:val="22"/>
                <w:szCs w:val="22"/>
              </w:rPr>
              <w:t>НОМИНАЦИЯ  «АНСАМБЛЬ»</w:t>
            </w:r>
          </w:p>
        </w:tc>
      </w:tr>
      <w:tr w:rsidR="00E425F4" w:rsidTr="00781CDD">
        <w:tc>
          <w:tcPr>
            <w:tcW w:w="3936" w:type="dxa"/>
          </w:tcPr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>1 группа до 12 лет</w:t>
            </w:r>
          </w:p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color w:val="000000"/>
                <w:sz w:val="22"/>
                <w:szCs w:val="22"/>
                <w:shd w:val="clear" w:color="auto" w:fill="FFFFFF"/>
              </w:rPr>
              <w:t>учащиеся ДМШ и ДШИ</w:t>
            </w:r>
          </w:p>
        </w:tc>
        <w:tc>
          <w:tcPr>
            <w:tcW w:w="5635" w:type="dxa"/>
          </w:tcPr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>2 разнохарактерных произведения, продолжительностью до 8 минут</w:t>
            </w:r>
          </w:p>
        </w:tc>
      </w:tr>
      <w:tr w:rsidR="00E425F4" w:rsidTr="00781CDD">
        <w:tc>
          <w:tcPr>
            <w:tcW w:w="3936" w:type="dxa"/>
          </w:tcPr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 xml:space="preserve">2 группа 13-15 лет </w:t>
            </w:r>
          </w:p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color w:val="000000"/>
                <w:sz w:val="22"/>
                <w:szCs w:val="22"/>
                <w:shd w:val="clear" w:color="auto" w:fill="FFFFFF"/>
              </w:rPr>
              <w:t>учащиеся ДМШ и ДШИ</w:t>
            </w:r>
          </w:p>
        </w:tc>
        <w:tc>
          <w:tcPr>
            <w:tcW w:w="5635" w:type="dxa"/>
          </w:tcPr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>2 разнохарактерных произведения, продолжительностью до 8 минут</w:t>
            </w:r>
          </w:p>
        </w:tc>
      </w:tr>
      <w:tr w:rsidR="00E425F4" w:rsidTr="00781CDD">
        <w:tc>
          <w:tcPr>
            <w:tcW w:w="3936" w:type="dxa"/>
          </w:tcPr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>3 группа студенты ПОУ</w:t>
            </w:r>
          </w:p>
        </w:tc>
        <w:tc>
          <w:tcPr>
            <w:tcW w:w="5635" w:type="dxa"/>
          </w:tcPr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>2 разнохарактерных произведения, продолжительностью до 8 минут</w:t>
            </w:r>
          </w:p>
        </w:tc>
      </w:tr>
      <w:tr w:rsidR="00E425F4" w:rsidTr="00781CDD">
        <w:tc>
          <w:tcPr>
            <w:tcW w:w="3936" w:type="dxa"/>
          </w:tcPr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>4 группа студенты ОУВО</w:t>
            </w:r>
          </w:p>
        </w:tc>
        <w:tc>
          <w:tcPr>
            <w:tcW w:w="5635" w:type="dxa"/>
          </w:tcPr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>2 разнохарактерных произведения, продолжительностью до 8 минут</w:t>
            </w:r>
          </w:p>
        </w:tc>
      </w:tr>
      <w:tr w:rsidR="00E425F4" w:rsidTr="00781CDD">
        <w:tc>
          <w:tcPr>
            <w:tcW w:w="3936" w:type="dxa"/>
          </w:tcPr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>5 группа без ограничения возраста</w:t>
            </w:r>
          </w:p>
        </w:tc>
        <w:tc>
          <w:tcPr>
            <w:tcW w:w="5635" w:type="dxa"/>
          </w:tcPr>
          <w:p w:rsidR="00E425F4" w:rsidRPr="00781CDD" w:rsidRDefault="00E425F4" w:rsidP="00312B22">
            <w:pPr>
              <w:rPr>
                <w:sz w:val="22"/>
                <w:szCs w:val="22"/>
              </w:rPr>
            </w:pPr>
            <w:r w:rsidRPr="00781CDD">
              <w:rPr>
                <w:sz w:val="22"/>
                <w:szCs w:val="22"/>
              </w:rPr>
              <w:t>2 разнохарактерных произведения, продолжительностью до 8 минут</w:t>
            </w:r>
          </w:p>
        </w:tc>
      </w:tr>
    </w:tbl>
    <w:p w:rsidR="00E425F4" w:rsidRPr="0031528F" w:rsidRDefault="00E425F4" w:rsidP="00316E5A">
      <w:pPr>
        <w:pStyle w:val="ListParagraph"/>
        <w:numPr>
          <w:ilvl w:val="0"/>
          <w:numId w:val="7"/>
        </w:numPr>
        <w:jc w:val="both"/>
      </w:pPr>
      <w:r w:rsidRPr="0031528F">
        <w:t>Возраст участников определяется на день открытия конкурса.</w:t>
      </w:r>
    </w:p>
    <w:p w:rsidR="00E425F4" w:rsidRPr="0031528F" w:rsidRDefault="00E425F4" w:rsidP="00316E5A">
      <w:pPr>
        <w:pStyle w:val="ListParagraph"/>
        <w:numPr>
          <w:ilvl w:val="0"/>
          <w:numId w:val="7"/>
        </w:numPr>
        <w:rPr>
          <w:u w:val="single"/>
        </w:rPr>
      </w:pPr>
      <w:r w:rsidRPr="0031528F">
        <w:t>Возрастная группа ансамбля определяется по среднему возрасту участников.</w:t>
      </w:r>
    </w:p>
    <w:p w:rsidR="00E425F4" w:rsidRPr="0031528F" w:rsidRDefault="00E425F4" w:rsidP="00316E5A">
      <w:pPr>
        <w:pStyle w:val="ListParagraph"/>
        <w:numPr>
          <w:ilvl w:val="0"/>
          <w:numId w:val="7"/>
        </w:numPr>
        <w:jc w:val="both"/>
      </w:pPr>
      <w:r w:rsidRPr="0031528F">
        <w:t>В ансамблях до 4-х человек разрешается участие одного преподавателя.</w:t>
      </w:r>
    </w:p>
    <w:p w:rsidR="00E425F4" w:rsidRPr="0031528F" w:rsidRDefault="00E425F4" w:rsidP="00316E5A">
      <w:pPr>
        <w:pStyle w:val="ListParagraph"/>
        <w:numPr>
          <w:ilvl w:val="0"/>
          <w:numId w:val="7"/>
        </w:numPr>
        <w:jc w:val="both"/>
      </w:pPr>
      <w:r w:rsidRPr="0031528F">
        <w:t>В ансамблях от 5 и более человек разрешается участие  не более двух  преподавателей.</w:t>
      </w:r>
    </w:p>
    <w:p w:rsidR="00E425F4" w:rsidRPr="0031528F" w:rsidRDefault="00E425F4" w:rsidP="00316E5A">
      <w:pPr>
        <w:pStyle w:val="ListParagraph"/>
        <w:numPr>
          <w:ilvl w:val="0"/>
          <w:numId w:val="7"/>
        </w:numPr>
        <w:jc w:val="both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  <w:r w:rsidRPr="0031528F">
        <w:t>Все прослушивания проводятся публично.</w:t>
      </w:r>
    </w:p>
    <w:p w:rsidR="00E425F4" w:rsidRPr="005D161B" w:rsidRDefault="00E425F4" w:rsidP="00316E5A">
      <w:pPr>
        <w:pStyle w:val="ListParagraph"/>
        <w:numPr>
          <w:ilvl w:val="0"/>
          <w:numId w:val="7"/>
        </w:numPr>
        <w:jc w:val="both"/>
      </w:pPr>
      <w:r w:rsidRPr="0031528F">
        <w:rPr>
          <w:color w:val="000000"/>
          <w:shd w:val="clear" w:color="auto" w:fill="FFFFFF"/>
        </w:rPr>
        <w:t>Выступления участников  конкурса проходят в алфавитном порядке.</w:t>
      </w:r>
    </w:p>
    <w:p w:rsidR="00E425F4" w:rsidRPr="00CB1611" w:rsidRDefault="00E425F4" w:rsidP="00CB1611">
      <w:pPr>
        <w:pStyle w:val="ListParagraph"/>
        <w:numPr>
          <w:ilvl w:val="0"/>
          <w:numId w:val="7"/>
        </w:numPr>
        <w:jc w:val="both"/>
        <w:rPr>
          <w:b/>
        </w:rPr>
      </w:pPr>
      <w:r w:rsidRPr="00CB1611">
        <w:rPr>
          <w:color w:val="000000"/>
          <w:shd w:val="clear" w:color="auto" w:fill="FFFFFF"/>
        </w:rPr>
        <w:t>Студентам ПОУ</w:t>
      </w:r>
      <w:r>
        <w:rPr>
          <w:color w:val="000000"/>
          <w:shd w:val="clear" w:color="auto" w:fill="FFFFFF"/>
        </w:rPr>
        <w:t xml:space="preserve"> и </w:t>
      </w:r>
      <w:r w:rsidRPr="00CB1611">
        <w:rPr>
          <w:color w:val="000000"/>
          <w:shd w:val="clear" w:color="auto" w:fill="FFFFFF"/>
        </w:rPr>
        <w:t xml:space="preserve">ОУВО в группе 7 участвовать невозможно. </w:t>
      </w:r>
    </w:p>
    <w:p w:rsidR="00E425F4" w:rsidRPr="005D161B" w:rsidRDefault="00E425F4" w:rsidP="00316E5A">
      <w:pPr>
        <w:pStyle w:val="ListParagraph"/>
        <w:numPr>
          <w:ilvl w:val="0"/>
          <w:numId w:val="4"/>
        </w:numPr>
        <w:jc w:val="both"/>
        <w:rPr>
          <w:b/>
          <w:u w:val="single"/>
        </w:rPr>
      </w:pPr>
      <w:r>
        <w:rPr>
          <w:b/>
          <w:color w:val="000000"/>
          <w:u w:val="single"/>
          <w:shd w:val="clear" w:color="auto" w:fill="FFFFFF"/>
        </w:rPr>
        <w:t>Н</w:t>
      </w:r>
      <w:r w:rsidRPr="005D161B">
        <w:rPr>
          <w:b/>
          <w:color w:val="000000"/>
          <w:u w:val="single"/>
          <w:shd w:val="clear" w:color="auto" w:fill="FFFFFF"/>
        </w:rPr>
        <w:t>а</w:t>
      </w:r>
      <w:r w:rsidRPr="005D161B">
        <w:rPr>
          <w:b/>
          <w:u w:val="single"/>
        </w:rPr>
        <w:t>граждение:</w:t>
      </w:r>
    </w:p>
    <w:p w:rsidR="00E425F4" w:rsidRDefault="00E425F4" w:rsidP="00316E5A">
      <w:pPr>
        <w:jc w:val="both"/>
      </w:pPr>
      <w:r>
        <w:rPr>
          <w:b/>
        </w:rPr>
        <w:t>Участникам к</w:t>
      </w:r>
      <w:r w:rsidRPr="0082566A">
        <w:rPr>
          <w:b/>
        </w:rPr>
        <w:t>онкурса</w:t>
      </w:r>
      <w:r>
        <w:rPr>
          <w:b/>
        </w:rPr>
        <w:t xml:space="preserve">, </w:t>
      </w:r>
      <w:r>
        <w:t xml:space="preserve">занявшим 1, 2, 3 места в каждой номинации и возрастной группе, присваиваются </w:t>
      </w:r>
      <w:r w:rsidRPr="0082566A">
        <w:t>звания лауреатов с вру</w:t>
      </w:r>
      <w:r>
        <w:t>чением дипломов и ценных призов.</w:t>
      </w:r>
    </w:p>
    <w:p w:rsidR="00E425F4" w:rsidRDefault="00E425F4" w:rsidP="00316E5A">
      <w:pPr>
        <w:jc w:val="both"/>
      </w:pPr>
      <w:r>
        <w:rPr>
          <w:b/>
        </w:rPr>
        <w:t>Участникам к</w:t>
      </w:r>
      <w:r w:rsidRPr="0082566A">
        <w:rPr>
          <w:b/>
        </w:rPr>
        <w:t>онкурса</w:t>
      </w:r>
      <w:r>
        <w:rPr>
          <w:b/>
        </w:rPr>
        <w:t xml:space="preserve">, </w:t>
      </w:r>
      <w:r w:rsidRPr="0082566A">
        <w:t xml:space="preserve">занявшим 4, 5, 6 места </w:t>
      </w:r>
      <w:r>
        <w:t xml:space="preserve">в каждой номинации и возрастной группе, </w:t>
      </w:r>
      <w:r w:rsidRPr="0082566A">
        <w:t>пр</w:t>
      </w:r>
      <w:r>
        <w:t>исваиваются  звания дипломантов с вручением дипломов</w:t>
      </w:r>
      <w:r w:rsidRPr="0082566A">
        <w:t>.</w:t>
      </w:r>
    </w:p>
    <w:p w:rsidR="00E425F4" w:rsidRPr="00184C40" w:rsidRDefault="00E425F4" w:rsidP="00316E5A">
      <w:pPr>
        <w:jc w:val="both"/>
      </w:pPr>
      <w:r w:rsidRPr="004E3BA8">
        <w:rPr>
          <w:b/>
        </w:rPr>
        <w:t>Остальные участники</w:t>
      </w:r>
      <w:r>
        <w:t xml:space="preserve"> конкурса получают диплом</w:t>
      </w:r>
      <w:r w:rsidRPr="004E3BA8">
        <w:t xml:space="preserve"> участника.</w:t>
      </w:r>
    </w:p>
    <w:p w:rsidR="00E425F4" w:rsidRDefault="00E425F4" w:rsidP="00316E5A">
      <w:pPr>
        <w:jc w:val="both"/>
      </w:pPr>
      <w:r w:rsidRPr="00E97D9C">
        <w:rPr>
          <w:b/>
        </w:rPr>
        <w:t>Преподаватели</w:t>
      </w:r>
      <w:r>
        <w:t xml:space="preserve">, подготовившие учащихся к </w:t>
      </w:r>
      <w:r w:rsidRPr="007726D8">
        <w:t>конкурс</w:t>
      </w:r>
      <w:r>
        <w:t xml:space="preserve">у, награждаются </w:t>
      </w:r>
      <w:r w:rsidRPr="007726D8">
        <w:t>дипломами за педагогическое мастерство.</w:t>
      </w:r>
    </w:p>
    <w:p w:rsidR="00E425F4" w:rsidRDefault="00E425F4" w:rsidP="00316E5A">
      <w:pPr>
        <w:pStyle w:val="ListParagraph"/>
        <w:numPr>
          <w:ilvl w:val="0"/>
          <w:numId w:val="4"/>
        </w:numPr>
        <w:jc w:val="both"/>
      </w:pPr>
      <w:r w:rsidRPr="004E3BA8">
        <w:rPr>
          <w:b/>
          <w:u w:val="single"/>
        </w:rPr>
        <w:t>Для оценки выступления</w:t>
      </w:r>
      <w:r w:rsidRPr="007726D8">
        <w:t xml:space="preserve"> оргкомитет приглашает</w:t>
      </w:r>
      <w:r>
        <w:t xml:space="preserve">  высокопрофессиональное </w:t>
      </w:r>
      <w:r w:rsidRPr="007726D8">
        <w:t xml:space="preserve"> жюри, в состав которого входят извест</w:t>
      </w:r>
      <w:r>
        <w:t>ные исполнители и преподаватели.</w:t>
      </w:r>
    </w:p>
    <w:p w:rsidR="00E425F4" w:rsidRPr="0031528F" w:rsidRDefault="00E425F4" w:rsidP="00316E5A">
      <w:pPr>
        <w:jc w:val="both"/>
        <w:rPr>
          <w:b/>
        </w:rPr>
      </w:pPr>
      <w:r>
        <w:rPr>
          <w:b/>
        </w:rPr>
        <w:t xml:space="preserve">Председатель жюри: </w:t>
      </w:r>
      <w:r w:rsidRPr="0031528F">
        <w:rPr>
          <w:b/>
        </w:rPr>
        <w:t>Лауреа</w:t>
      </w:r>
      <w:r>
        <w:rPr>
          <w:b/>
        </w:rPr>
        <w:t xml:space="preserve">т всероссийских и международных </w:t>
      </w:r>
      <w:r w:rsidRPr="0031528F">
        <w:rPr>
          <w:b/>
        </w:rPr>
        <w:t>конкурсов, исполнитель, композитор</w:t>
      </w:r>
      <w:r>
        <w:rPr>
          <w:b/>
        </w:rPr>
        <w:t xml:space="preserve">, </w:t>
      </w:r>
      <w:r w:rsidRPr="0031528F">
        <w:rPr>
          <w:b/>
        </w:rPr>
        <w:t>Александр Владимирович</w:t>
      </w:r>
      <w:r>
        <w:rPr>
          <w:b/>
        </w:rPr>
        <w:t xml:space="preserve"> </w:t>
      </w:r>
      <w:r w:rsidRPr="0031528F">
        <w:rPr>
          <w:b/>
        </w:rPr>
        <w:t>На Юн Кин</w:t>
      </w:r>
      <w:r>
        <w:rPr>
          <w:b/>
        </w:rPr>
        <w:t xml:space="preserve"> (г. Москва).</w:t>
      </w:r>
    </w:p>
    <w:p w:rsidR="00E425F4" w:rsidRDefault="00E425F4" w:rsidP="00316E5A">
      <w:pPr>
        <w:jc w:val="both"/>
      </w:pPr>
      <w:r w:rsidRPr="007726D8">
        <w:t>Жюри имеет право распределить н</w:t>
      </w:r>
      <w:r>
        <w:t xml:space="preserve">е все места, делить одно место, а также назначить </w:t>
      </w:r>
    </w:p>
    <w:p w:rsidR="00E425F4" w:rsidRDefault="00E425F4" w:rsidP="00316E5A">
      <w:pPr>
        <w:jc w:val="both"/>
      </w:pPr>
      <w:r>
        <w:t>Гран При.</w:t>
      </w:r>
    </w:p>
    <w:p w:rsidR="00E425F4" w:rsidRPr="00316E5A" w:rsidRDefault="00E425F4" w:rsidP="00316E5A">
      <w:pPr>
        <w:jc w:val="both"/>
        <w:rPr>
          <w:b/>
          <w:i/>
          <w:sz w:val="30"/>
          <w:szCs w:val="30"/>
        </w:rPr>
      </w:pPr>
      <w:r w:rsidRPr="00316E5A">
        <w:rPr>
          <w:b/>
          <w:i/>
          <w:sz w:val="30"/>
          <w:szCs w:val="30"/>
        </w:rPr>
        <w:t>ГРАН ПРИ конкурса - 15000 рублей</w:t>
      </w:r>
    </w:p>
    <w:p w:rsidR="00E425F4" w:rsidRDefault="00E425F4" w:rsidP="00316E5A">
      <w:pPr>
        <w:jc w:val="both"/>
      </w:pPr>
      <w:r w:rsidRPr="007726D8">
        <w:t>Решение жюри обжалованию не подлежит.</w:t>
      </w:r>
    </w:p>
    <w:p w:rsidR="00E425F4" w:rsidRPr="007726D8" w:rsidRDefault="00E425F4" w:rsidP="00316E5A">
      <w:pPr>
        <w:pStyle w:val="ListParagraph"/>
        <w:numPr>
          <w:ilvl w:val="0"/>
          <w:numId w:val="4"/>
        </w:numPr>
      </w:pPr>
      <w:r w:rsidRPr="004E3BA8">
        <w:rPr>
          <w:b/>
          <w:u w:val="single"/>
        </w:rPr>
        <w:t>Порядок подачи заявки:</w:t>
      </w:r>
    </w:p>
    <w:p w:rsidR="00E425F4" w:rsidRDefault="00E425F4" w:rsidP="00316E5A">
      <w:pPr>
        <w:jc w:val="both"/>
      </w:pPr>
      <w:r>
        <w:t xml:space="preserve">Для участия в конкурсе необходимо заполнить и выслать </w:t>
      </w:r>
      <w:r w:rsidRPr="00E33D59">
        <w:rPr>
          <w:b/>
        </w:rPr>
        <w:t>заявку</w:t>
      </w:r>
      <w:r>
        <w:t xml:space="preserve">. </w:t>
      </w:r>
    </w:p>
    <w:p w:rsidR="00E425F4" w:rsidRPr="00A004DB" w:rsidRDefault="00E425F4" w:rsidP="00316E5A">
      <w:pPr>
        <w:jc w:val="both"/>
        <w:rPr>
          <w:b/>
        </w:rPr>
      </w:pPr>
      <w:r w:rsidRPr="00A004DB">
        <w:rPr>
          <w:b/>
        </w:rPr>
        <w:t>Дата завершения прием</w:t>
      </w:r>
      <w:r>
        <w:rPr>
          <w:b/>
        </w:rPr>
        <w:t>а заявок на участие в конкурсе 1 февраля 2017 года</w:t>
      </w:r>
      <w:r w:rsidRPr="00A004DB">
        <w:rPr>
          <w:b/>
        </w:rPr>
        <w:t>.</w:t>
      </w:r>
    </w:p>
    <w:p w:rsidR="00E425F4" w:rsidRPr="00954E80" w:rsidRDefault="00E425F4" w:rsidP="00316E5A">
      <w:pPr>
        <w:jc w:val="both"/>
      </w:pPr>
      <w:r>
        <w:t xml:space="preserve">Заявка должна быть отправлена по электронной почте на адрес:  </w:t>
      </w:r>
      <w:hyperlink r:id="rId5" w:history="1">
        <w:r w:rsidRPr="00954E80">
          <w:rPr>
            <w:rStyle w:val="Hyperlink"/>
            <w:sz w:val="28"/>
            <w:szCs w:val="28"/>
            <w:u w:val="none"/>
            <w:lang w:val="en-US"/>
          </w:rPr>
          <w:t>ant</w:t>
        </w:r>
        <w:r w:rsidRPr="00954E80">
          <w:rPr>
            <w:rStyle w:val="Hyperlink"/>
            <w:sz w:val="28"/>
            <w:szCs w:val="28"/>
            <w:u w:val="none"/>
          </w:rPr>
          <w:t>-</w:t>
        </w:r>
        <w:r w:rsidRPr="00954E80">
          <w:rPr>
            <w:rStyle w:val="Hyperlink"/>
            <w:sz w:val="28"/>
            <w:szCs w:val="28"/>
            <w:u w:val="none"/>
            <w:lang w:val="en-US"/>
          </w:rPr>
          <w:t>acco</w:t>
        </w:r>
        <w:r w:rsidRPr="00954E80">
          <w:rPr>
            <w:rStyle w:val="Hyperlink"/>
            <w:sz w:val="28"/>
            <w:szCs w:val="28"/>
            <w:u w:val="none"/>
          </w:rPr>
          <w:t>@</w:t>
        </w:r>
        <w:r w:rsidRPr="00954E80">
          <w:rPr>
            <w:rStyle w:val="Hyperlink"/>
            <w:sz w:val="28"/>
            <w:szCs w:val="28"/>
            <w:u w:val="none"/>
            <w:lang w:val="en-US"/>
          </w:rPr>
          <w:t>mail</w:t>
        </w:r>
        <w:r w:rsidRPr="00954E80">
          <w:rPr>
            <w:rStyle w:val="Hyperlink"/>
            <w:sz w:val="28"/>
            <w:szCs w:val="28"/>
            <w:u w:val="none"/>
          </w:rPr>
          <w:t>.</w:t>
        </w:r>
        <w:r w:rsidRPr="00954E80">
          <w:rPr>
            <w:rStyle w:val="Hyperlink"/>
            <w:sz w:val="28"/>
            <w:szCs w:val="28"/>
            <w:u w:val="none"/>
            <w:lang w:val="en-US"/>
          </w:rPr>
          <w:t>ru</w:t>
        </w:r>
      </w:hyperlink>
    </w:p>
    <w:p w:rsidR="00E425F4" w:rsidRDefault="00E425F4" w:rsidP="00316E5A">
      <w:pPr>
        <w:jc w:val="both"/>
      </w:pPr>
      <w:r>
        <w:t>Убедитесь, что Ваша заявка прошла!</w:t>
      </w:r>
    </w:p>
    <w:p w:rsidR="00E425F4" w:rsidRPr="0031528F" w:rsidRDefault="00E425F4" w:rsidP="00316E5A">
      <w:pPr>
        <w:jc w:val="both"/>
      </w:pPr>
      <w:r>
        <w:t xml:space="preserve">Участники </w:t>
      </w:r>
      <w:r w:rsidRPr="0031528F">
        <w:t xml:space="preserve">обязаны предоставить </w:t>
      </w:r>
      <w:r>
        <w:t xml:space="preserve">копию свидетельства о рождении </w:t>
      </w:r>
      <w:r w:rsidRPr="0031528F">
        <w:t>или паспорта в оргкомитет в день регистрации. Студенты ПОУ и УОВО справку с места учебы.</w:t>
      </w:r>
    </w:p>
    <w:p w:rsidR="00E425F4" w:rsidRPr="004E3BA8" w:rsidRDefault="00E425F4" w:rsidP="00316E5A">
      <w:pPr>
        <w:pStyle w:val="ListParagraph"/>
        <w:numPr>
          <w:ilvl w:val="0"/>
          <w:numId w:val="4"/>
        </w:numPr>
        <w:rPr>
          <w:u w:val="single"/>
        </w:rPr>
      </w:pPr>
      <w:r w:rsidRPr="004E3BA8">
        <w:rPr>
          <w:b/>
          <w:u w:val="single"/>
        </w:rPr>
        <w:t>Финансовые условия</w:t>
      </w:r>
      <w:r>
        <w:rPr>
          <w:b/>
          <w:u w:val="single"/>
        </w:rPr>
        <w:t>:</w:t>
      </w:r>
    </w:p>
    <w:p w:rsidR="00E425F4" w:rsidRDefault="00E425F4" w:rsidP="00316E5A">
      <w:pPr>
        <w:jc w:val="both"/>
      </w:pPr>
      <w:r>
        <w:t>Вступительный взнос участника составляет:</w:t>
      </w:r>
    </w:p>
    <w:p w:rsidR="00E425F4" w:rsidRDefault="00E425F4" w:rsidP="00316E5A">
      <w:pPr>
        <w:pStyle w:val="ListParagraph"/>
        <w:numPr>
          <w:ilvl w:val="0"/>
          <w:numId w:val="6"/>
        </w:numPr>
        <w:jc w:val="both"/>
      </w:pPr>
      <w:r w:rsidRPr="004E3BA8">
        <w:rPr>
          <w:b/>
        </w:rPr>
        <w:t>«СОЛО» – 1700 рублей</w:t>
      </w:r>
      <w:r>
        <w:t xml:space="preserve">. </w:t>
      </w:r>
    </w:p>
    <w:p w:rsidR="00E425F4" w:rsidRPr="004E3BA8" w:rsidRDefault="00E425F4" w:rsidP="00316E5A">
      <w:pPr>
        <w:pStyle w:val="ListParagraph"/>
        <w:numPr>
          <w:ilvl w:val="0"/>
          <w:numId w:val="6"/>
        </w:numPr>
        <w:jc w:val="both"/>
        <w:rPr>
          <w:b/>
        </w:rPr>
      </w:pPr>
      <w:r w:rsidRPr="004E3BA8">
        <w:rPr>
          <w:b/>
        </w:rPr>
        <w:t>«АНСАМБЛЬ»  - 2500 рублей (с ансамбля)</w:t>
      </w:r>
    </w:p>
    <w:p w:rsidR="00E425F4" w:rsidRPr="004E3BA8" w:rsidRDefault="00E425F4" w:rsidP="00316E5A">
      <w:pPr>
        <w:pStyle w:val="ListParagraph"/>
        <w:numPr>
          <w:ilvl w:val="0"/>
          <w:numId w:val="4"/>
        </w:numPr>
        <w:jc w:val="both"/>
        <w:rPr>
          <w:b/>
          <w:u w:val="single"/>
        </w:rPr>
      </w:pPr>
      <w:r w:rsidRPr="004E3BA8">
        <w:rPr>
          <w:b/>
          <w:u w:val="single"/>
        </w:rPr>
        <w:t>В рамках конкурса-фестиваля состоятся:</w:t>
      </w:r>
    </w:p>
    <w:p w:rsidR="00E425F4" w:rsidRDefault="00E425F4" w:rsidP="00316E5A">
      <w:pPr>
        <w:pStyle w:val="ListParagraph"/>
        <w:numPr>
          <w:ilvl w:val="0"/>
          <w:numId w:val="5"/>
        </w:numPr>
        <w:jc w:val="both"/>
        <w:rPr>
          <w:b/>
        </w:rPr>
      </w:pPr>
      <w:r w:rsidRPr="004E3BA8">
        <w:rPr>
          <w:b/>
        </w:rPr>
        <w:t>Концерт «Феерия аккордеона» в ГБКЗ имени С.Сайдашева</w:t>
      </w:r>
      <w:r>
        <w:rPr>
          <w:b/>
        </w:rPr>
        <w:t xml:space="preserve"> (17.02.2017)</w:t>
      </w:r>
    </w:p>
    <w:p w:rsidR="00E425F4" w:rsidRPr="004E3BA8" w:rsidRDefault="00E425F4" w:rsidP="00316E5A">
      <w:pPr>
        <w:pStyle w:val="ListParagraph"/>
        <w:jc w:val="both"/>
        <w:rPr>
          <w:b/>
        </w:rPr>
      </w:pPr>
      <w:r>
        <w:rPr>
          <w:b/>
        </w:rPr>
        <w:t xml:space="preserve">(ВНИМАНИЕ!! </w:t>
      </w:r>
      <w:r w:rsidRPr="004E3BA8">
        <w:rPr>
          <w:b/>
        </w:rPr>
        <w:t>Участники номинации «СОЛО» посещают концерт бесплатно!!)</w:t>
      </w:r>
      <w:r>
        <w:rPr>
          <w:b/>
        </w:rPr>
        <w:t>;</w:t>
      </w:r>
    </w:p>
    <w:p w:rsidR="00E425F4" w:rsidRPr="004E3BA8" w:rsidRDefault="00E425F4" w:rsidP="00316E5A">
      <w:pPr>
        <w:pStyle w:val="ListParagraph"/>
        <w:numPr>
          <w:ilvl w:val="0"/>
          <w:numId w:val="5"/>
        </w:numPr>
        <w:jc w:val="both"/>
        <w:rPr>
          <w:b/>
        </w:rPr>
      </w:pPr>
      <w:r>
        <w:rPr>
          <w:b/>
        </w:rPr>
        <w:t xml:space="preserve">«Творческая встреча с А.В. </w:t>
      </w:r>
      <w:r w:rsidRPr="0031528F">
        <w:rPr>
          <w:b/>
        </w:rPr>
        <w:t>На Юн</w:t>
      </w:r>
      <w:r>
        <w:rPr>
          <w:b/>
        </w:rPr>
        <w:t xml:space="preserve"> </w:t>
      </w:r>
      <w:r w:rsidRPr="0031528F">
        <w:rPr>
          <w:b/>
        </w:rPr>
        <w:t>Кин</w:t>
      </w:r>
      <w:r>
        <w:rPr>
          <w:b/>
        </w:rPr>
        <w:t>ом» Зал КМК (18.02.2017);</w:t>
      </w:r>
    </w:p>
    <w:p w:rsidR="00E425F4" w:rsidRPr="005418DD" w:rsidRDefault="00E425F4" w:rsidP="00316E5A">
      <w:pPr>
        <w:pStyle w:val="ListParagraph"/>
        <w:numPr>
          <w:ilvl w:val="0"/>
          <w:numId w:val="5"/>
        </w:numPr>
        <w:jc w:val="both"/>
        <w:rPr>
          <w:b/>
        </w:rPr>
      </w:pPr>
      <w:r w:rsidRPr="005418DD">
        <w:rPr>
          <w:b/>
        </w:rPr>
        <w:t>Стажировка, по итогам которой состоится вр</w:t>
      </w:r>
      <w:r>
        <w:rPr>
          <w:b/>
        </w:rPr>
        <w:t>учение свидетельств. Стоимость 2</w:t>
      </w:r>
      <w:r w:rsidRPr="005418DD">
        <w:rPr>
          <w:b/>
        </w:rPr>
        <w:t>00 рублей. (1</w:t>
      </w:r>
      <w:r>
        <w:rPr>
          <w:b/>
        </w:rPr>
        <w:t>7</w:t>
      </w:r>
      <w:r w:rsidRPr="005418DD">
        <w:rPr>
          <w:b/>
        </w:rPr>
        <w:t xml:space="preserve">-19.02.2017) </w:t>
      </w:r>
    </w:p>
    <w:p w:rsidR="00E425F4" w:rsidRPr="00E55761" w:rsidRDefault="00E425F4" w:rsidP="00316E5A">
      <w:pPr>
        <w:pStyle w:val="ListParagraph"/>
        <w:numPr>
          <w:ilvl w:val="0"/>
          <w:numId w:val="4"/>
        </w:numPr>
        <w:jc w:val="both"/>
      </w:pPr>
      <w:r w:rsidRPr="004E3BA8">
        <w:rPr>
          <w:b/>
          <w:u w:val="single"/>
        </w:rPr>
        <w:t xml:space="preserve">Проезд, проживание, питание </w:t>
      </w:r>
      <w:r w:rsidRPr="00E55761">
        <w:t>участников и гостей конкурса оплачиваются направляющей стороной.</w:t>
      </w:r>
    </w:p>
    <w:p w:rsidR="00E425F4" w:rsidRDefault="00E425F4" w:rsidP="00316E5A"/>
    <w:p w:rsidR="00E425F4" w:rsidRDefault="00E425F4" w:rsidP="00316E5A">
      <w:pPr>
        <w:shd w:val="clear" w:color="auto" w:fill="FFFFFF"/>
        <w:ind w:right="-40"/>
        <w:jc w:val="center"/>
        <w:rPr>
          <w:b/>
        </w:rPr>
      </w:pPr>
    </w:p>
    <w:p w:rsidR="00E425F4" w:rsidRDefault="00E425F4" w:rsidP="00316E5A">
      <w:pPr>
        <w:shd w:val="clear" w:color="auto" w:fill="FFFFFF"/>
        <w:ind w:right="-40"/>
        <w:jc w:val="center"/>
        <w:rPr>
          <w:b/>
        </w:rPr>
      </w:pPr>
    </w:p>
    <w:p w:rsidR="00E425F4" w:rsidRPr="005418DD" w:rsidRDefault="00E425F4" w:rsidP="00316E5A">
      <w:pPr>
        <w:shd w:val="clear" w:color="auto" w:fill="FFFFFF"/>
        <w:ind w:right="-40"/>
        <w:jc w:val="center"/>
        <w:rPr>
          <w:b/>
        </w:rPr>
      </w:pPr>
      <w:r w:rsidRPr="005418DD">
        <w:rPr>
          <w:b/>
        </w:rPr>
        <w:t>Заявка</w:t>
      </w:r>
    </w:p>
    <w:p w:rsidR="00E425F4" w:rsidRPr="005418DD" w:rsidRDefault="00E425F4" w:rsidP="00316E5A">
      <w:pPr>
        <w:jc w:val="center"/>
        <w:rPr>
          <w:b/>
          <w:bCs/>
        </w:rPr>
      </w:pPr>
      <w:r w:rsidRPr="005418DD">
        <w:rPr>
          <w:b/>
        </w:rPr>
        <w:t>на участие</w:t>
      </w:r>
    </w:p>
    <w:p w:rsidR="00E425F4" w:rsidRPr="005418DD" w:rsidRDefault="00E425F4" w:rsidP="00316E5A">
      <w:pPr>
        <w:jc w:val="center"/>
        <w:rPr>
          <w:b/>
        </w:rPr>
      </w:pPr>
      <w:r w:rsidRPr="005418DD">
        <w:rPr>
          <w:b/>
          <w:bCs/>
        </w:rPr>
        <w:t xml:space="preserve">в </w:t>
      </w:r>
      <w:r w:rsidRPr="005418DD">
        <w:rPr>
          <w:b/>
          <w:bCs/>
          <w:lang w:val="en-US"/>
        </w:rPr>
        <w:t>IV</w:t>
      </w:r>
      <w:r w:rsidRPr="005418DD">
        <w:rPr>
          <w:b/>
          <w:bCs/>
        </w:rPr>
        <w:t xml:space="preserve"> Межд</w:t>
      </w:r>
      <w:r>
        <w:rPr>
          <w:b/>
          <w:bCs/>
        </w:rPr>
        <w:t>ународном  конкурсе – фестивале</w:t>
      </w:r>
      <w:r w:rsidRPr="005418DD">
        <w:rPr>
          <w:b/>
        </w:rPr>
        <w:t xml:space="preserve"> исполнителей на баяне и аккордеоне</w:t>
      </w:r>
    </w:p>
    <w:p w:rsidR="00E425F4" w:rsidRPr="005418DD" w:rsidRDefault="00E425F4" w:rsidP="00316E5A">
      <w:pPr>
        <w:jc w:val="center"/>
        <w:rPr>
          <w:b/>
          <w:bCs/>
        </w:rPr>
      </w:pPr>
      <w:r w:rsidRPr="005418DD">
        <w:rPr>
          <w:b/>
        </w:rPr>
        <w:t>«ФЕЕРИЯ  АККОРДЕОНА»</w:t>
      </w:r>
    </w:p>
    <w:p w:rsidR="00E425F4" w:rsidRPr="005418DD" w:rsidRDefault="00E425F4" w:rsidP="00316E5A">
      <w:pPr>
        <w:numPr>
          <w:ilvl w:val="0"/>
          <w:numId w:val="3"/>
        </w:numPr>
      </w:pPr>
      <w:r w:rsidRPr="005418DD">
        <w:t>Название учебного заведени</w:t>
      </w:r>
      <w:r>
        <w:t>я (полностью)</w:t>
      </w:r>
      <w:r w:rsidRPr="005418DD">
        <w:t xml:space="preserve">; </w:t>
      </w:r>
    </w:p>
    <w:p w:rsidR="00E425F4" w:rsidRPr="005418DD" w:rsidRDefault="00E425F4" w:rsidP="00316E5A">
      <w:pPr>
        <w:numPr>
          <w:ilvl w:val="0"/>
          <w:numId w:val="3"/>
        </w:numPr>
      </w:pPr>
      <w:r w:rsidRPr="005418DD">
        <w:t>Ф.И.О. участника (название ан</w:t>
      </w:r>
      <w:r>
        <w:t>самбля)</w:t>
      </w:r>
      <w:r w:rsidRPr="005418DD">
        <w:t xml:space="preserve">; </w:t>
      </w:r>
    </w:p>
    <w:p w:rsidR="00E425F4" w:rsidRPr="005418DD" w:rsidRDefault="00E425F4" w:rsidP="00316E5A">
      <w:pPr>
        <w:numPr>
          <w:ilvl w:val="0"/>
          <w:numId w:val="3"/>
        </w:numPr>
      </w:pPr>
      <w:r w:rsidRPr="005418DD">
        <w:t>Номинация (инструмент);</w:t>
      </w:r>
    </w:p>
    <w:p w:rsidR="00E425F4" w:rsidRPr="005418DD" w:rsidRDefault="00E425F4" w:rsidP="00316E5A">
      <w:pPr>
        <w:numPr>
          <w:ilvl w:val="0"/>
          <w:numId w:val="3"/>
        </w:numPr>
      </w:pPr>
      <w:r w:rsidRPr="005418DD">
        <w:t xml:space="preserve">Возрастная группа  (соло - 1,2,3,4,5,6,7; ансамбль -1,2,3,4,5); </w:t>
      </w:r>
    </w:p>
    <w:p w:rsidR="00E425F4" w:rsidRPr="005418DD" w:rsidRDefault="00E425F4" w:rsidP="00316E5A">
      <w:pPr>
        <w:numPr>
          <w:ilvl w:val="0"/>
          <w:numId w:val="3"/>
        </w:numPr>
      </w:pPr>
      <w:r w:rsidRPr="005418DD">
        <w:t>Телефон участника или представителя</w:t>
      </w:r>
      <w:r>
        <w:t>;</w:t>
      </w:r>
    </w:p>
    <w:p w:rsidR="00E425F4" w:rsidRPr="005418DD" w:rsidRDefault="00E425F4" w:rsidP="00316E5A">
      <w:pPr>
        <w:numPr>
          <w:ilvl w:val="0"/>
          <w:numId w:val="3"/>
        </w:numPr>
      </w:pPr>
      <w:r w:rsidRPr="005418DD">
        <w:t>Ф.И.О. преподавателя</w:t>
      </w:r>
      <w:r>
        <w:t>;</w:t>
      </w:r>
    </w:p>
    <w:p w:rsidR="00E425F4" w:rsidRDefault="00E425F4" w:rsidP="00316E5A">
      <w:pPr>
        <w:numPr>
          <w:ilvl w:val="0"/>
          <w:numId w:val="3"/>
        </w:numPr>
      </w:pPr>
      <w:r w:rsidRPr="005418DD">
        <w:t>Программа выступления: (автор, название сочинения, хронометраж)</w:t>
      </w:r>
      <w:r>
        <w:t>.</w:t>
      </w:r>
    </w:p>
    <w:p w:rsidR="00E425F4" w:rsidRPr="005418DD" w:rsidRDefault="00E425F4" w:rsidP="004D5478"/>
    <w:p w:rsidR="00E425F4" w:rsidRPr="005418DD" w:rsidRDefault="00E425F4" w:rsidP="00316E5A">
      <w:pPr>
        <w:jc w:val="center"/>
        <w:rPr>
          <w:color w:val="000000"/>
          <w:shd w:val="clear" w:color="auto" w:fill="FFFFFF"/>
        </w:rPr>
      </w:pPr>
      <w:r w:rsidRPr="005418DD">
        <w:t xml:space="preserve">* Убедительная просьба, присылать заявки в </w:t>
      </w:r>
      <w:r w:rsidRPr="005418DD">
        <w:rPr>
          <w:color w:val="000000"/>
          <w:shd w:val="clear" w:color="auto" w:fill="FFFFFF"/>
        </w:rPr>
        <w:t>редакторе MicrosoftWord.</w:t>
      </w:r>
    </w:p>
    <w:p w:rsidR="00E425F4" w:rsidRDefault="00E425F4" w:rsidP="00316E5A">
      <w:pPr>
        <w:jc w:val="center"/>
        <w:rPr>
          <w:color w:val="000000"/>
          <w:shd w:val="clear" w:color="auto" w:fill="FFFFFF"/>
        </w:rPr>
      </w:pPr>
      <w:r w:rsidRPr="005418DD">
        <w:rPr>
          <w:color w:val="000000"/>
          <w:shd w:val="clear" w:color="auto" w:fill="FFFFFF"/>
        </w:rPr>
        <w:t>Заранее спасибо!!</w:t>
      </w:r>
    </w:p>
    <w:p w:rsidR="00E425F4" w:rsidRDefault="00E425F4" w:rsidP="00316E5A">
      <w:pPr>
        <w:pBdr>
          <w:bottom w:val="single" w:sz="12" w:space="1" w:color="auto"/>
        </w:pBdr>
        <w:jc w:val="center"/>
        <w:rPr>
          <w:color w:val="000000"/>
          <w:shd w:val="clear" w:color="auto" w:fill="FFFFFF"/>
        </w:rPr>
      </w:pPr>
    </w:p>
    <w:p w:rsidR="00E425F4" w:rsidRDefault="00E425F4" w:rsidP="00316E5A">
      <w:pPr>
        <w:jc w:val="center"/>
        <w:rPr>
          <w:color w:val="000000"/>
          <w:shd w:val="clear" w:color="auto" w:fill="FFFFFF"/>
        </w:rPr>
      </w:pPr>
    </w:p>
    <w:p w:rsidR="00E425F4" w:rsidRPr="005418DD" w:rsidRDefault="00E425F4" w:rsidP="004D5478">
      <w:pPr>
        <w:shd w:val="clear" w:color="auto" w:fill="FFFFFF"/>
        <w:ind w:right="-40"/>
        <w:jc w:val="center"/>
        <w:rPr>
          <w:b/>
        </w:rPr>
      </w:pPr>
      <w:r w:rsidRPr="005418DD">
        <w:rPr>
          <w:b/>
        </w:rPr>
        <w:t>Заявка</w:t>
      </w:r>
    </w:p>
    <w:p w:rsidR="00E425F4" w:rsidRPr="005418DD" w:rsidRDefault="00E425F4" w:rsidP="004D5478">
      <w:pPr>
        <w:jc w:val="center"/>
        <w:rPr>
          <w:b/>
          <w:bCs/>
        </w:rPr>
      </w:pPr>
      <w:r w:rsidRPr="005418DD">
        <w:rPr>
          <w:b/>
        </w:rPr>
        <w:t>на участие</w:t>
      </w:r>
      <w:r>
        <w:rPr>
          <w:b/>
        </w:rPr>
        <w:t xml:space="preserve"> в стажировке в рамках</w:t>
      </w:r>
    </w:p>
    <w:p w:rsidR="00E425F4" w:rsidRPr="005418DD" w:rsidRDefault="00E425F4" w:rsidP="004D5478">
      <w:pPr>
        <w:jc w:val="center"/>
        <w:rPr>
          <w:b/>
        </w:rPr>
      </w:pPr>
      <w:r w:rsidRPr="005418DD">
        <w:rPr>
          <w:b/>
          <w:bCs/>
          <w:lang w:val="en-US"/>
        </w:rPr>
        <w:t>IV</w:t>
      </w:r>
      <w:r>
        <w:rPr>
          <w:b/>
          <w:bCs/>
        </w:rPr>
        <w:t xml:space="preserve"> Международного</w:t>
      </w:r>
      <w:r w:rsidRPr="005418DD">
        <w:rPr>
          <w:b/>
          <w:bCs/>
        </w:rPr>
        <w:t xml:space="preserve">  конкурс</w:t>
      </w:r>
      <w:r>
        <w:rPr>
          <w:b/>
          <w:bCs/>
        </w:rPr>
        <w:t>а</w:t>
      </w:r>
      <w:r w:rsidRPr="005418DD">
        <w:rPr>
          <w:b/>
          <w:bCs/>
        </w:rPr>
        <w:t xml:space="preserve"> – фестивал</w:t>
      </w:r>
      <w:r>
        <w:rPr>
          <w:b/>
          <w:bCs/>
        </w:rPr>
        <w:t xml:space="preserve">я </w:t>
      </w:r>
      <w:r w:rsidRPr="005418DD">
        <w:rPr>
          <w:b/>
        </w:rPr>
        <w:t>исполнителей на баяне и аккордеоне</w:t>
      </w:r>
    </w:p>
    <w:p w:rsidR="00E425F4" w:rsidRPr="005418DD" w:rsidRDefault="00E425F4" w:rsidP="004D5478">
      <w:pPr>
        <w:jc w:val="center"/>
        <w:rPr>
          <w:b/>
          <w:bCs/>
        </w:rPr>
      </w:pPr>
      <w:r w:rsidRPr="005418DD">
        <w:rPr>
          <w:b/>
        </w:rPr>
        <w:t>«ФЕЕРИЯ  АККОРДЕОНА»</w:t>
      </w:r>
    </w:p>
    <w:p w:rsidR="00E425F4" w:rsidRPr="005418DD" w:rsidRDefault="00E425F4" w:rsidP="004D5478">
      <w:pPr>
        <w:numPr>
          <w:ilvl w:val="0"/>
          <w:numId w:val="9"/>
        </w:numPr>
      </w:pPr>
      <w:r>
        <w:t>Ф.И.О. участника;</w:t>
      </w:r>
    </w:p>
    <w:p w:rsidR="00E425F4" w:rsidRDefault="00E425F4" w:rsidP="004D5478">
      <w:pPr>
        <w:numPr>
          <w:ilvl w:val="0"/>
          <w:numId w:val="9"/>
        </w:numPr>
      </w:pPr>
      <w:r w:rsidRPr="005418DD">
        <w:t xml:space="preserve">Название </w:t>
      </w:r>
      <w:r>
        <w:t>учебного заведения (полностью);</w:t>
      </w:r>
    </w:p>
    <w:p w:rsidR="00E425F4" w:rsidRDefault="00E425F4" w:rsidP="004D5478">
      <w:pPr>
        <w:numPr>
          <w:ilvl w:val="0"/>
          <w:numId w:val="9"/>
        </w:numPr>
      </w:pPr>
      <w:r>
        <w:t>Контактный телефон</w:t>
      </w:r>
      <w:r w:rsidRPr="005418DD">
        <w:t xml:space="preserve">; </w:t>
      </w:r>
    </w:p>
    <w:p w:rsidR="00E425F4" w:rsidRDefault="00E425F4" w:rsidP="004D5478"/>
    <w:p w:rsidR="00E425F4" w:rsidRPr="005418DD" w:rsidRDefault="00E425F4" w:rsidP="004D5478">
      <w:pPr>
        <w:jc w:val="center"/>
        <w:rPr>
          <w:color w:val="000000"/>
          <w:shd w:val="clear" w:color="auto" w:fill="FFFFFF"/>
        </w:rPr>
      </w:pPr>
      <w:r w:rsidRPr="005418DD">
        <w:t xml:space="preserve">* Убедительная просьба, присылать заявки в </w:t>
      </w:r>
      <w:r w:rsidRPr="005418DD">
        <w:rPr>
          <w:color w:val="000000"/>
          <w:shd w:val="clear" w:color="auto" w:fill="FFFFFF"/>
        </w:rPr>
        <w:t>редакторе MicrosoftWord.</w:t>
      </w:r>
    </w:p>
    <w:p w:rsidR="00E425F4" w:rsidRDefault="00E425F4" w:rsidP="004D5478">
      <w:pPr>
        <w:jc w:val="center"/>
        <w:rPr>
          <w:color w:val="000000"/>
          <w:shd w:val="clear" w:color="auto" w:fill="FFFFFF"/>
        </w:rPr>
      </w:pPr>
      <w:r w:rsidRPr="005418DD">
        <w:rPr>
          <w:color w:val="000000"/>
          <w:shd w:val="clear" w:color="auto" w:fill="FFFFFF"/>
        </w:rPr>
        <w:t>Заранее спасибо!!</w:t>
      </w:r>
    </w:p>
    <w:p w:rsidR="00E425F4" w:rsidRPr="005418DD" w:rsidRDefault="00E425F4" w:rsidP="004D5478"/>
    <w:p w:rsidR="00E425F4" w:rsidRDefault="00E425F4" w:rsidP="00316E5A">
      <w:pPr>
        <w:pBdr>
          <w:bottom w:val="single" w:sz="12" w:space="1" w:color="auto"/>
        </w:pBdr>
        <w:jc w:val="center"/>
        <w:rPr>
          <w:color w:val="000000"/>
          <w:shd w:val="clear" w:color="auto" w:fill="FFFFFF"/>
        </w:rPr>
      </w:pPr>
    </w:p>
    <w:p w:rsidR="00E425F4" w:rsidRDefault="00E425F4" w:rsidP="00316E5A">
      <w:pPr>
        <w:jc w:val="center"/>
        <w:rPr>
          <w:color w:val="000000"/>
          <w:shd w:val="clear" w:color="auto" w:fill="FFFFFF"/>
        </w:rPr>
      </w:pPr>
    </w:p>
    <w:p w:rsidR="00E425F4" w:rsidRPr="005418DD" w:rsidRDefault="00E425F4" w:rsidP="00316E5A">
      <w:pPr>
        <w:jc w:val="center"/>
        <w:rPr>
          <w:u w:val="single"/>
        </w:rPr>
      </w:pPr>
    </w:p>
    <w:p w:rsidR="00E425F4" w:rsidRPr="00316E5A" w:rsidRDefault="00E425F4" w:rsidP="00316E5A">
      <w:pPr>
        <w:jc w:val="center"/>
        <w:rPr>
          <w:b/>
          <w:bCs/>
          <w:sz w:val="28"/>
          <w:szCs w:val="28"/>
          <w:u w:val="single"/>
        </w:rPr>
      </w:pPr>
      <w:r w:rsidRPr="00316E5A">
        <w:rPr>
          <w:b/>
          <w:bCs/>
          <w:sz w:val="28"/>
          <w:szCs w:val="28"/>
          <w:u w:val="single"/>
        </w:rPr>
        <w:t xml:space="preserve">Всю дополнительную информацию Вы можете узнать на сайте </w:t>
      </w:r>
      <w:hyperlink r:id="rId6" w:history="1">
        <w:r w:rsidRPr="00316E5A">
          <w:rPr>
            <w:rStyle w:val="Hyperlink"/>
            <w:b/>
            <w:bCs/>
            <w:sz w:val="28"/>
            <w:szCs w:val="28"/>
            <w:lang w:val="en-US"/>
          </w:rPr>
          <w:t>www</w:t>
        </w:r>
        <w:r w:rsidRPr="00316E5A">
          <w:rPr>
            <w:rStyle w:val="Hyperlink"/>
            <w:b/>
            <w:bCs/>
            <w:sz w:val="28"/>
            <w:szCs w:val="28"/>
          </w:rPr>
          <w:t>.</w:t>
        </w:r>
        <w:r w:rsidRPr="00316E5A">
          <w:rPr>
            <w:rStyle w:val="Hyperlink"/>
            <w:b/>
            <w:bCs/>
            <w:sz w:val="28"/>
            <w:szCs w:val="28"/>
            <w:lang w:val="en-US"/>
          </w:rPr>
          <w:t>music</w:t>
        </w:r>
        <w:r w:rsidRPr="00316E5A">
          <w:rPr>
            <w:rStyle w:val="Hyperlink"/>
            <w:b/>
            <w:bCs/>
            <w:sz w:val="28"/>
            <w:szCs w:val="28"/>
          </w:rPr>
          <w:t>-</w:t>
        </w:r>
        <w:r w:rsidRPr="00316E5A">
          <w:rPr>
            <w:rStyle w:val="Hyperlink"/>
            <w:b/>
            <w:bCs/>
            <w:sz w:val="28"/>
            <w:szCs w:val="28"/>
            <w:lang w:val="en-US"/>
          </w:rPr>
          <w:t>college</w:t>
        </w:r>
        <w:r w:rsidRPr="00316E5A">
          <w:rPr>
            <w:rStyle w:val="Hyperlink"/>
            <w:b/>
            <w:bCs/>
            <w:sz w:val="28"/>
            <w:szCs w:val="28"/>
          </w:rPr>
          <w:t>.</w:t>
        </w:r>
        <w:r w:rsidRPr="00316E5A">
          <w:rPr>
            <w:rStyle w:val="Hyperlink"/>
            <w:b/>
            <w:bCs/>
            <w:sz w:val="28"/>
            <w:szCs w:val="28"/>
            <w:lang w:val="en-US"/>
          </w:rPr>
          <w:t>ru</w:t>
        </w:r>
      </w:hyperlink>
    </w:p>
    <w:p w:rsidR="00E425F4" w:rsidRPr="00316E5A" w:rsidRDefault="00E425F4" w:rsidP="00316E5A">
      <w:pPr>
        <w:jc w:val="center"/>
        <w:rPr>
          <w:sz w:val="28"/>
          <w:szCs w:val="28"/>
        </w:rPr>
      </w:pPr>
      <w:r w:rsidRPr="00316E5A">
        <w:rPr>
          <w:b/>
          <w:bCs/>
          <w:sz w:val="28"/>
          <w:szCs w:val="28"/>
          <w:u w:val="single"/>
        </w:rPr>
        <w:t>по телефону +79172658940 Попов Антон Сергеевич</w:t>
      </w:r>
    </w:p>
    <w:p w:rsidR="00E425F4" w:rsidRPr="00316E5A" w:rsidRDefault="00E425F4" w:rsidP="00316E5A">
      <w:pPr>
        <w:rPr>
          <w:sz w:val="28"/>
          <w:szCs w:val="28"/>
        </w:rPr>
      </w:pPr>
    </w:p>
    <w:p w:rsidR="00E425F4" w:rsidRPr="00316E5A" w:rsidRDefault="00E425F4">
      <w:pPr>
        <w:rPr>
          <w:sz w:val="28"/>
          <w:szCs w:val="28"/>
        </w:rPr>
      </w:pPr>
      <w:bookmarkStart w:id="0" w:name="_GoBack"/>
      <w:bookmarkEnd w:id="0"/>
    </w:p>
    <w:sectPr w:rsidR="00E425F4" w:rsidRPr="00316E5A" w:rsidSect="00995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93CC5"/>
    <w:multiLevelType w:val="multilevel"/>
    <w:tmpl w:val="29EA46AA"/>
    <w:lvl w:ilvl="0">
      <w:start w:val="17"/>
      <w:numFmt w:val="decimal"/>
      <w:lvlText w:val="%1"/>
      <w:lvlJc w:val="left"/>
      <w:pPr>
        <w:ind w:left="555" w:hanging="555"/>
      </w:pPr>
      <w:rPr>
        <w:rFonts w:cs="Times New Roman" w:hint="default"/>
      </w:rPr>
    </w:lvl>
    <w:lvl w:ilvl="1">
      <w:start w:val="19"/>
      <w:numFmt w:val="decimal"/>
      <w:lvlText w:val="%1-%2"/>
      <w:lvlJc w:val="left"/>
      <w:pPr>
        <w:ind w:left="555" w:hanging="55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150A5701"/>
    <w:multiLevelType w:val="multilevel"/>
    <w:tmpl w:val="F8F80C8A"/>
    <w:lvl w:ilvl="0">
      <w:start w:val="18"/>
      <w:numFmt w:val="decimal"/>
      <w:lvlText w:val="%1"/>
      <w:lvlJc w:val="left"/>
      <w:pPr>
        <w:ind w:left="555" w:hanging="555"/>
      </w:pPr>
      <w:rPr>
        <w:rFonts w:cs="Times New Roman" w:hint="default"/>
      </w:rPr>
    </w:lvl>
    <w:lvl w:ilvl="1">
      <w:start w:val="19"/>
      <w:numFmt w:val="decimal"/>
      <w:lvlText w:val="%1-%2"/>
      <w:lvlJc w:val="left"/>
      <w:pPr>
        <w:ind w:left="555" w:hanging="55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16C35B4B"/>
    <w:multiLevelType w:val="hybridMultilevel"/>
    <w:tmpl w:val="520ADECA"/>
    <w:lvl w:ilvl="0" w:tplc="7A64B7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216413"/>
    <w:multiLevelType w:val="hybridMultilevel"/>
    <w:tmpl w:val="F4064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574F6D"/>
    <w:multiLevelType w:val="hybridMultilevel"/>
    <w:tmpl w:val="B7E2D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0677E4"/>
    <w:multiLevelType w:val="hybridMultilevel"/>
    <w:tmpl w:val="DCE4A590"/>
    <w:lvl w:ilvl="0" w:tplc="01127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82B0809"/>
    <w:multiLevelType w:val="multilevel"/>
    <w:tmpl w:val="DC66CAE0"/>
    <w:lvl w:ilvl="0">
      <w:start w:val="18"/>
      <w:numFmt w:val="decimal"/>
      <w:lvlText w:val="%1"/>
      <w:lvlJc w:val="left"/>
      <w:pPr>
        <w:ind w:left="555" w:hanging="555"/>
      </w:pPr>
      <w:rPr>
        <w:rFonts w:cs="Times New Roman" w:hint="default"/>
      </w:rPr>
    </w:lvl>
    <w:lvl w:ilvl="1">
      <w:start w:val="19"/>
      <w:numFmt w:val="decimal"/>
      <w:lvlText w:val="%1-%2"/>
      <w:lvlJc w:val="left"/>
      <w:pPr>
        <w:ind w:left="555" w:hanging="55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40A54E07"/>
    <w:multiLevelType w:val="hybridMultilevel"/>
    <w:tmpl w:val="A802B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16119F"/>
    <w:multiLevelType w:val="hybridMultilevel"/>
    <w:tmpl w:val="520ADECA"/>
    <w:lvl w:ilvl="0" w:tplc="7A64B7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34B5F75"/>
    <w:multiLevelType w:val="hybridMultilevel"/>
    <w:tmpl w:val="AA089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A079DE"/>
    <w:multiLevelType w:val="hybridMultilevel"/>
    <w:tmpl w:val="520ADECA"/>
    <w:lvl w:ilvl="0" w:tplc="7A64B7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5"/>
  </w:num>
  <w:num w:numId="5">
    <w:abstractNumId w:val="9"/>
  </w:num>
  <w:num w:numId="6">
    <w:abstractNumId w:val="4"/>
  </w:num>
  <w:num w:numId="7">
    <w:abstractNumId w:val="3"/>
  </w:num>
  <w:num w:numId="8">
    <w:abstractNumId w:val="8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30EB"/>
    <w:rsid w:val="00055A31"/>
    <w:rsid w:val="000746FD"/>
    <w:rsid w:val="00117D6A"/>
    <w:rsid w:val="00184C40"/>
    <w:rsid w:val="00190B02"/>
    <w:rsid w:val="00197C65"/>
    <w:rsid w:val="00264C6D"/>
    <w:rsid w:val="00270435"/>
    <w:rsid w:val="00297F48"/>
    <w:rsid w:val="002A68B8"/>
    <w:rsid w:val="00312B22"/>
    <w:rsid w:val="0031528F"/>
    <w:rsid w:val="00316E5A"/>
    <w:rsid w:val="003C6321"/>
    <w:rsid w:val="003E6D96"/>
    <w:rsid w:val="00401587"/>
    <w:rsid w:val="004C17FC"/>
    <w:rsid w:val="004D5478"/>
    <w:rsid w:val="004E3BA8"/>
    <w:rsid w:val="005418DD"/>
    <w:rsid w:val="00592B0D"/>
    <w:rsid w:val="005C1413"/>
    <w:rsid w:val="005D161B"/>
    <w:rsid w:val="005E6501"/>
    <w:rsid w:val="00606674"/>
    <w:rsid w:val="006A405F"/>
    <w:rsid w:val="007726D8"/>
    <w:rsid w:val="00781CDD"/>
    <w:rsid w:val="007F2979"/>
    <w:rsid w:val="0082566A"/>
    <w:rsid w:val="0084497E"/>
    <w:rsid w:val="008E6360"/>
    <w:rsid w:val="00954E80"/>
    <w:rsid w:val="00995AEC"/>
    <w:rsid w:val="00996D59"/>
    <w:rsid w:val="009E7BA5"/>
    <w:rsid w:val="00A004DB"/>
    <w:rsid w:val="00A02CAD"/>
    <w:rsid w:val="00A20996"/>
    <w:rsid w:val="00A25D69"/>
    <w:rsid w:val="00B65DC3"/>
    <w:rsid w:val="00BB3CB9"/>
    <w:rsid w:val="00C10BF1"/>
    <w:rsid w:val="00CB1611"/>
    <w:rsid w:val="00D36E19"/>
    <w:rsid w:val="00D742D7"/>
    <w:rsid w:val="00DD5723"/>
    <w:rsid w:val="00E33D59"/>
    <w:rsid w:val="00E425F4"/>
    <w:rsid w:val="00E55761"/>
    <w:rsid w:val="00E97D9C"/>
    <w:rsid w:val="00EE1981"/>
    <w:rsid w:val="00F42AD9"/>
    <w:rsid w:val="00F430EB"/>
    <w:rsid w:val="00FF4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47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16E5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16E5A"/>
    <w:pPr>
      <w:ind w:left="720"/>
      <w:contextualSpacing/>
    </w:pPr>
  </w:style>
  <w:style w:type="table" w:styleId="TableGrid">
    <w:name w:val="Table Grid"/>
    <w:basedOn w:val="TableNormal"/>
    <w:uiPriority w:val="99"/>
    <w:rsid w:val="00316E5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sic-college.ru" TargetMode="External"/><Relationship Id="rId5" Type="http://schemas.openxmlformats.org/officeDocument/2006/relationships/hyperlink" Target="mailto:ant-acc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869</Words>
  <Characters>4959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культуры Республики Татарстан</dc:title>
  <dc:subject/>
  <dc:creator>Admin</dc:creator>
  <cp:keywords/>
  <dc:description/>
  <cp:lastModifiedBy>Приемная</cp:lastModifiedBy>
  <cp:revision>2</cp:revision>
  <cp:lastPrinted>2016-11-29T11:14:00Z</cp:lastPrinted>
  <dcterms:created xsi:type="dcterms:W3CDTF">2017-01-27T06:48:00Z</dcterms:created>
  <dcterms:modified xsi:type="dcterms:W3CDTF">2017-01-27T06:48:00Z</dcterms:modified>
</cp:coreProperties>
</file>